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CC" w:rsidRPr="004071AC" w:rsidRDefault="001276CC" w:rsidP="008318D0">
      <w:pPr>
        <w:spacing w:line="360" w:lineRule="auto"/>
        <w:jc w:val="center"/>
        <w:rPr>
          <w:rFonts w:ascii="Times New Roman" w:hAnsi="Times New Roman"/>
          <w:b/>
        </w:rPr>
      </w:pPr>
      <w:r w:rsidRPr="004071AC">
        <w:rPr>
          <w:rFonts w:ascii="Times New Roman" w:hAnsi="Times New Roman"/>
          <w:b/>
        </w:rPr>
        <w:t>APRESENTAÇÃO</w:t>
      </w:r>
    </w:p>
    <w:p w:rsidR="001276CC" w:rsidRPr="004071AC" w:rsidRDefault="001276CC" w:rsidP="008318D0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4071AC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4071AC">
        <w:rPr>
          <w:rFonts w:ascii="Times New Roman" w:hAnsi="Times New Roman"/>
          <w:i/>
        </w:rPr>
        <w:t>As tiras da Mafalda: conteúdos de Geografia na linguagem de quadrinhos</w:t>
      </w:r>
      <w:r w:rsidRPr="004071AC">
        <w:rPr>
          <w:rStyle w:val="FootnoteReference"/>
          <w:rFonts w:ascii="Times New Roman" w:hAnsi="Times New Roman"/>
        </w:rPr>
        <w:footnoteReference w:id="1"/>
      </w:r>
      <w:r w:rsidRPr="004071AC">
        <w:rPr>
          <w:rFonts w:ascii="Times New Roman" w:hAnsi="Times New Roman"/>
        </w:rPr>
        <w:t>, que teve como objetivo principal a</w:t>
      </w:r>
      <w:r w:rsidRPr="004071AC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1276CC" w:rsidRPr="004071AC" w:rsidRDefault="001276CC" w:rsidP="008318D0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4071AC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4071AC">
        <w:rPr>
          <w:rFonts w:ascii="Times New Roman" w:hAnsi="Times New Roman"/>
          <w:i/>
          <w:kern w:val="1"/>
        </w:rPr>
        <w:t>Toda Mafalda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4071AC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4071AC">
        <w:rPr>
          <w:rFonts w:ascii="Times New Roman" w:hAnsi="Times New Roman"/>
          <w:i/>
          <w:kern w:val="1"/>
        </w:rPr>
        <w:t>O Popular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4071AC">
        <w:rPr>
          <w:rFonts w:ascii="Times New Roman" w:hAnsi="Times New Roman"/>
          <w:kern w:val="1"/>
        </w:rPr>
        <w:t xml:space="preserve">, o livro </w:t>
      </w:r>
      <w:r w:rsidRPr="004071AC">
        <w:rPr>
          <w:rFonts w:ascii="Times New Roman" w:hAnsi="Times New Roman"/>
          <w:i/>
          <w:kern w:val="1"/>
        </w:rPr>
        <w:t>10 anos com Mafalda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4071AC">
        <w:rPr>
          <w:rFonts w:ascii="Times New Roman" w:hAnsi="Times New Roman"/>
          <w:kern w:val="1"/>
        </w:rPr>
        <w:t xml:space="preserve">, o </w:t>
      </w:r>
      <w:r w:rsidRPr="004071AC">
        <w:rPr>
          <w:rFonts w:ascii="Times New Roman" w:hAnsi="Times New Roman"/>
          <w:i/>
          <w:kern w:val="1"/>
        </w:rPr>
        <w:t>Blog</w:t>
      </w:r>
      <w:r w:rsidRPr="004071AC">
        <w:rPr>
          <w:rFonts w:ascii="Times New Roman" w:hAnsi="Times New Roman"/>
          <w:kern w:val="1"/>
        </w:rPr>
        <w:t xml:space="preserve"> de Jorge Braga</w:t>
      </w:r>
      <w:r w:rsidRPr="004071AC">
        <w:rPr>
          <w:rStyle w:val="FootnoteReference"/>
          <w:rFonts w:ascii="Times New Roman" w:hAnsi="Times New Roman"/>
          <w:kern w:val="1"/>
        </w:rPr>
        <w:footnoteReference w:id="5"/>
      </w:r>
      <w:r w:rsidRPr="004071AC">
        <w:rPr>
          <w:rFonts w:ascii="Times New Roman" w:hAnsi="Times New Roman"/>
          <w:kern w:val="1"/>
        </w:rPr>
        <w:t>.</w:t>
      </w:r>
    </w:p>
    <w:p w:rsidR="001276CC" w:rsidRPr="004071AC" w:rsidRDefault="001276CC" w:rsidP="008318D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1276CC" w:rsidRPr="004071AC" w:rsidRDefault="001276CC" w:rsidP="008318D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1276CC" w:rsidRPr="004071AC" w:rsidRDefault="001276CC" w:rsidP="008318D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>Bom trabalho!</w:t>
      </w:r>
    </w:p>
    <w:p w:rsidR="001276CC" w:rsidRPr="004071AC" w:rsidRDefault="001276CC" w:rsidP="008318D0">
      <w:pPr>
        <w:spacing w:before="120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  <w:b/>
        </w:rPr>
        <w:t>Eunice Isaias da Silva</w:t>
      </w:r>
      <w:r w:rsidRPr="004071AC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1276CC" w:rsidRPr="004071AC" w:rsidRDefault="001276CC" w:rsidP="008318D0">
      <w:pPr>
        <w:spacing w:before="120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  <w:b/>
          <w:color w:val="000000"/>
        </w:rPr>
        <w:t>Elson Rodrigues Olanda</w:t>
      </w:r>
      <w:r w:rsidRPr="004071AC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1276CC" w:rsidRDefault="001276CC" w:rsidP="008E7266">
      <w:pPr>
        <w:spacing w:line="240" w:lineRule="auto"/>
        <w:rPr>
          <w:rFonts w:ascii="Arial" w:hAnsi="Arial" w:cs="Arial"/>
          <w:b/>
          <w:sz w:val="28"/>
          <w:szCs w:val="28"/>
        </w:rPr>
        <w:sectPr w:rsidR="001276CC" w:rsidSect="008318D0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4071AC">
        <w:rPr>
          <w:rFonts w:ascii="Times New Roman" w:hAnsi="Times New Roman"/>
          <w:b/>
          <w:kern w:val="1"/>
        </w:rPr>
        <w:t>Juliane Carla Silva</w:t>
      </w:r>
      <w:r w:rsidRPr="004071AC">
        <w:rPr>
          <w:rFonts w:ascii="Times New Roman" w:hAnsi="Times New Roman"/>
        </w:rPr>
        <w:t xml:space="preserve"> – bolsista Prolicen – aluna de Geografia do Instituto de Estudos Socioambientais (Iesa-UFG</w:t>
      </w:r>
      <w:r>
        <w:rPr>
          <w:rFonts w:ascii="Times New Roman" w:hAnsi="Times New Roman"/>
        </w:rPr>
        <w:t>.</w:t>
      </w:r>
    </w:p>
    <w:p w:rsidR="001276CC" w:rsidRDefault="001276CC" w:rsidP="008E726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2- </w:t>
      </w:r>
      <w:r w:rsidRPr="00ED1754">
        <w:rPr>
          <w:rFonts w:ascii="Arial" w:hAnsi="Arial" w:cs="Arial"/>
          <w:b/>
          <w:sz w:val="28"/>
          <w:szCs w:val="28"/>
        </w:rPr>
        <w:t>GOIÂNIA</w:t>
      </w:r>
      <w:r w:rsidRPr="00F05F03">
        <w:rPr>
          <w:rFonts w:ascii="Arial" w:hAnsi="Arial" w:cs="Arial"/>
          <w:b/>
          <w:sz w:val="28"/>
          <w:szCs w:val="28"/>
        </w:rPr>
        <w:t>: ECONOMIA URBANA</w:t>
      </w:r>
    </w:p>
    <w:p w:rsidR="001276CC" w:rsidRPr="00702168" w:rsidRDefault="001276CC" w:rsidP="008E7266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1276CC" w:rsidRDefault="001276CC" w:rsidP="008E7266">
      <w:pPr>
        <w:spacing w:after="0"/>
        <w:rPr>
          <w:rFonts w:ascii="Arial" w:hAnsi="Arial" w:cs="Arial"/>
          <w:sz w:val="20"/>
          <w:szCs w:val="20"/>
        </w:rPr>
      </w:pPr>
    </w:p>
    <w:p w:rsidR="001276CC" w:rsidRPr="00702168" w:rsidRDefault="001276CC" w:rsidP="008E7266">
      <w:pPr>
        <w:spacing w:after="0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Alimentação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8" o:spid="_x0000_i1025" type="#_x0000_t75" style="width:419.25pt;height:135.75pt;visibility:visible">
            <v:imagedata r:id="rId7" o:title=""/>
          </v:shape>
        </w:pict>
      </w:r>
    </w:p>
    <w:p w:rsidR="001276CC" w:rsidRDefault="001276CC" w:rsidP="00FC5A46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 w:rsidRPr="00702168">
        <w:rPr>
          <w:rFonts w:ascii="Arial" w:hAnsi="Arial" w:cs="Arial"/>
          <w:noProof/>
          <w:sz w:val="20"/>
          <w:szCs w:val="20"/>
          <w:lang w:eastAsia="pt-BR"/>
        </w:rPr>
        <w:t>Fonte: O Popular, 6 fev 2013. Magazine, p. 6.</w:t>
      </w:r>
    </w:p>
    <w:p w:rsidR="001276CC" w:rsidRPr="00702168" w:rsidRDefault="001276CC" w:rsidP="00FC5A46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</w:p>
    <w:p w:rsidR="001276CC" w:rsidRPr="00702168" w:rsidRDefault="001276CC" w:rsidP="00883360">
      <w:pPr>
        <w:tabs>
          <w:tab w:val="left" w:pos="5400"/>
        </w:tabs>
        <w:rPr>
          <w:rFonts w:ascii="Arial" w:hAnsi="Arial" w:cs="Arial"/>
          <w:sz w:val="20"/>
          <w:szCs w:val="20"/>
        </w:rPr>
      </w:pPr>
      <w:r w:rsidRPr="00153824">
        <w:rPr>
          <w:rFonts w:ascii="Arial" w:hAnsi="Arial" w:cs="Arial"/>
          <w:sz w:val="24"/>
          <w:szCs w:val="24"/>
        </w:rPr>
        <w:t>Salário mínimo</w:t>
      </w:r>
      <w:r w:rsidRPr="009C375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7" o:spid="_x0000_i1026" type="#_x0000_t75" style="width:366.75pt;height:237.75pt;visibility:visible">
            <v:imagedata r:id="rId8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>Fonte: O Popular, 3 jan 2013. Opinião, p. 6.</w:t>
      </w:r>
    </w:p>
    <w:p w:rsidR="001276CC" w:rsidRDefault="001276CC" w:rsidP="00FC5A46">
      <w:pPr>
        <w:spacing w:after="0"/>
        <w:rPr>
          <w:rFonts w:ascii="Arial" w:hAnsi="Arial" w:cs="Arial"/>
          <w:sz w:val="20"/>
          <w:szCs w:val="20"/>
        </w:rPr>
      </w:pPr>
    </w:p>
    <w:p w:rsidR="001276CC" w:rsidRDefault="001276CC" w:rsidP="00FC5A46">
      <w:pPr>
        <w:spacing w:after="0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Emprego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27" type="#_x0000_t75" style="width:423.75pt;height:118.5pt;visibility:visible">
            <v:imagedata r:id="rId9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02168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02168">
        <w:rPr>
          <w:rFonts w:ascii="Arial" w:hAnsi="Arial" w:cs="Arial"/>
          <w:sz w:val="20"/>
          <w:szCs w:val="20"/>
        </w:rPr>
        <w:t xml:space="preserve"> p. 79, tira 3. </w:t>
      </w:r>
    </w:p>
    <w:p w:rsidR="001276CC" w:rsidRDefault="001276CC" w:rsidP="00FC5A46">
      <w:pPr>
        <w:spacing w:after="0"/>
        <w:rPr>
          <w:rFonts w:ascii="Arial" w:hAnsi="Arial" w:cs="Arial"/>
          <w:sz w:val="20"/>
          <w:szCs w:val="20"/>
        </w:rPr>
      </w:pPr>
    </w:p>
    <w:p w:rsidR="001276CC" w:rsidRPr="00702168" w:rsidRDefault="001276CC" w:rsidP="00FC5A46">
      <w:pPr>
        <w:spacing w:after="0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Trabalho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28" type="#_x0000_t75" style="width:421.5pt;height:102.75pt;visibility:visible">
            <v:imagedata r:id="rId10" o:title=""/>
          </v:shape>
        </w:pict>
      </w:r>
    </w:p>
    <w:p w:rsidR="001276CC" w:rsidRPr="00702168" w:rsidRDefault="001276CC" w:rsidP="003D2050">
      <w:pPr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19 jan 2013. Magazine p. 5.</w:t>
      </w:r>
    </w:p>
    <w:p w:rsidR="001276CC" w:rsidRPr="00702168" w:rsidRDefault="001276CC" w:rsidP="001C5AD5">
      <w:pPr>
        <w:jc w:val="both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Consumista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29" type="#_x0000_t75" style="width:421.5pt;height:92.25pt;visibility:visible">
            <v:imagedata r:id="rId11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 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4, tira 3.</w:t>
      </w:r>
    </w:p>
    <w:p w:rsidR="001276CC" w:rsidRPr="00702168" w:rsidRDefault="001276CC" w:rsidP="003D2050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30" type="#_x0000_t75" style="width:425.25pt;height:112.5pt;visibility:visible">
            <v:imagedata r:id="rId12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Popular, 5 jan 2013. Magazine, p. 5.</w:t>
      </w:r>
    </w:p>
    <w:p w:rsidR="001276CC" w:rsidRPr="00702168" w:rsidRDefault="001276CC" w:rsidP="003D2050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31" type="#_x0000_t75" style="width:420.75pt;height:74.25pt;visibility:visible">
            <v:imagedata r:id="rId13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Popular, 2 dez 2012. Magazine, p. 6.</w:t>
      </w:r>
    </w:p>
    <w:p w:rsidR="001276CC" w:rsidRDefault="001276CC" w:rsidP="00CB06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4A3C">
        <w:rPr>
          <w:rFonts w:ascii="Arial" w:hAnsi="Arial" w:cs="Arial"/>
          <w:sz w:val="24"/>
          <w:szCs w:val="24"/>
        </w:rPr>
        <w:t>Consumo</w:t>
      </w:r>
    </w:p>
    <w:p w:rsidR="001276CC" w:rsidRDefault="001276CC" w:rsidP="00CB0627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32" type="#_x0000_t75" style="width:414pt;height:98.25pt;visibility:visible">
            <v:imagedata r:id="rId14" o:title=""/>
          </v:shape>
        </w:pict>
      </w:r>
    </w:p>
    <w:p w:rsidR="001276CC" w:rsidRPr="00702168" w:rsidRDefault="001276CC" w:rsidP="004551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267, tira 5.</w:t>
      </w:r>
    </w:p>
    <w:p w:rsidR="001276CC" w:rsidRPr="00702168" w:rsidRDefault="001276CC" w:rsidP="00273EED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5" o:spid="_x0000_i1033" type="#_x0000_t75" style="width:419.25pt;height:96pt;visibility:visible">
            <v:imagedata r:id="rId15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>Fonte: O Popular, 6 out 2012. Magazine, p. 6.</w:t>
      </w:r>
    </w:p>
    <w:p w:rsidR="001276CC" w:rsidRPr="00702168" w:rsidRDefault="001276CC" w:rsidP="00273EED">
      <w:pPr>
        <w:jc w:val="both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6" o:spid="_x0000_i1034" type="#_x0000_t75" style="width:434.25pt;height:111.75pt;visibility:visible">
            <v:imagedata r:id="rId16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 w:rsidRPr="00702168">
        <w:rPr>
          <w:rFonts w:ascii="Arial" w:hAnsi="Arial" w:cs="Arial"/>
          <w:sz w:val="20"/>
          <w:szCs w:val="20"/>
        </w:rPr>
        <w:t>. São Paulo:</w:t>
      </w:r>
      <w:r>
        <w:rPr>
          <w:rFonts w:ascii="Arial" w:hAnsi="Arial" w:cs="Arial"/>
          <w:sz w:val="20"/>
          <w:szCs w:val="20"/>
        </w:rPr>
        <w:t xml:space="preserve"> Martins Fontes, 2003.</w:t>
      </w:r>
      <w:r w:rsidRPr="00702168">
        <w:rPr>
          <w:rFonts w:ascii="Arial" w:hAnsi="Arial" w:cs="Arial"/>
          <w:sz w:val="20"/>
          <w:szCs w:val="20"/>
        </w:rPr>
        <w:t xml:space="preserve"> p. 344, tira 3.</w:t>
      </w:r>
    </w:p>
    <w:p w:rsidR="001276CC" w:rsidRPr="00702168" w:rsidRDefault="001276CC" w:rsidP="00FC5A46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7" o:spid="_x0000_i1035" type="#_x0000_t75" style="width:423pt;height:110.25pt;visibility:visible">
            <v:imagedata r:id="rId17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Popular, 2set 2012. Magazine, p. 6.</w:t>
      </w:r>
    </w:p>
    <w:p w:rsidR="001276CC" w:rsidRPr="00702168" w:rsidRDefault="001276CC" w:rsidP="00FC5A46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Consumo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36" type="#_x0000_t75" style="width:418.5pt;height:96pt;visibility:visible">
            <v:imagedata r:id="rId18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02168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02168">
        <w:rPr>
          <w:rFonts w:ascii="Arial" w:hAnsi="Arial" w:cs="Arial"/>
          <w:sz w:val="20"/>
          <w:szCs w:val="20"/>
        </w:rPr>
        <w:t xml:space="preserve"> p. 101, tira 3</w:t>
      </w:r>
    </w:p>
    <w:p w:rsidR="001276CC" w:rsidRPr="00702168" w:rsidRDefault="001276CC" w:rsidP="00FC5A46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Mini-consumista compulsiva</w:t>
      </w:r>
      <w:r w:rsidRPr="00B5183B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37" type="#_x0000_t75" style="width:420.75pt;height:98.25pt;visibility:visible">
            <v:imagedata r:id="rId19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02168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02168">
        <w:rPr>
          <w:rFonts w:ascii="Arial" w:hAnsi="Arial" w:cs="Arial"/>
          <w:sz w:val="20"/>
          <w:szCs w:val="20"/>
        </w:rPr>
        <w:t xml:space="preserve"> p. 125, tira 4</w:t>
      </w:r>
    </w:p>
    <w:p w:rsidR="001276CC" w:rsidRPr="00702168" w:rsidRDefault="001276CC" w:rsidP="008A4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C</w:t>
      </w:r>
      <w:r w:rsidRPr="00153824">
        <w:rPr>
          <w:rFonts w:ascii="Arial" w:hAnsi="Arial" w:cs="Arial"/>
          <w:sz w:val="24"/>
          <w:szCs w:val="24"/>
        </w:rPr>
        <w:t>onsumo</w:t>
      </w:r>
    </w:p>
    <w:p w:rsidR="001276CC" w:rsidRDefault="001276CC" w:rsidP="008A45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9" o:spid="_x0000_i1038" type="#_x0000_t75" style="width:360.75pt;height:273.75pt;visibility:visible">
            <v:imagedata r:id="rId20" o:title=""/>
          </v:shape>
        </w:pict>
      </w:r>
      <w:r>
        <w:rPr>
          <w:rFonts w:ascii="Arial" w:hAnsi="Arial" w:cs="Arial"/>
          <w:sz w:val="20"/>
          <w:szCs w:val="20"/>
        </w:rPr>
        <w:t xml:space="preserve">    </w:t>
      </w: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>Fonte: O Popular, 27 out 2012. Magazine, p. 6.</w:t>
      </w:r>
      <w:r w:rsidRPr="008A4548">
        <w:rPr>
          <w:rFonts w:ascii="Arial" w:hAnsi="Arial" w:cs="Arial"/>
          <w:sz w:val="24"/>
          <w:szCs w:val="24"/>
        </w:rPr>
        <w:t xml:space="preserve"> </w:t>
      </w: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:rsidR="001276CC" w:rsidRPr="00702168" w:rsidRDefault="001276CC" w:rsidP="008A4548">
      <w:pPr>
        <w:tabs>
          <w:tab w:val="left" w:pos="5400"/>
        </w:tabs>
        <w:spacing w:after="0"/>
        <w:rPr>
          <w:rFonts w:ascii="Arial" w:hAnsi="Arial" w:cs="Arial"/>
          <w:sz w:val="20"/>
          <w:szCs w:val="20"/>
        </w:rPr>
      </w:pPr>
      <w:r w:rsidRPr="00153824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32" o:spid="_x0000_i1039" type="#_x0000_t75" style="width:356.25pt;height:245.25pt;visibility:visible">
            <v:imagedata r:id="rId21" o:title=""/>
          </v:shape>
        </w:pict>
      </w:r>
    </w:p>
    <w:p w:rsidR="001276CC" w:rsidRPr="00702168" w:rsidRDefault="001276CC" w:rsidP="008A4548">
      <w:pPr>
        <w:tabs>
          <w:tab w:val="left" w:pos="5400"/>
        </w:tabs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25 out 2012. Opinião, p. 12.</w:t>
      </w:r>
    </w:p>
    <w:p w:rsidR="001276CC" w:rsidRDefault="001276CC" w:rsidP="008318D0">
      <w:pPr>
        <w:rPr>
          <w:rFonts w:ascii="Arial" w:hAnsi="Arial" w:cs="Arial"/>
          <w:noProof/>
          <w:sz w:val="20"/>
          <w:szCs w:val="20"/>
          <w:lang w:eastAsia="pt-BR"/>
        </w:rPr>
      </w:pPr>
      <w:r w:rsidRPr="00F05F03">
        <w:rPr>
          <w:rFonts w:ascii="Arial" w:hAnsi="Arial" w:cs="Arial"/>
          <w:sz w:val="24"/>
          <w:szCs w:val="24"/>
        </w:rPr>
        <w:t>Consumos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40" type="#_x0000_t75" style="width:421.5pt;height:90pt;visibility:visible">
            <v:imagedata r:id="rId22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02168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02168">
        <w:rPr>
          <w:rFonts w:ascii="Arial" w:hAnsi="Arial" w:cs="Arial"/>
          <w:sz w:val="20"/>
          <w:szCs w:val="20"/>
        </w:rPr>
        <w:t xml:space="preserve"> p. 98, tira 3.</w:t>
      </w:r>
    </w:p>
    <w:p w:rsidR="001276CC" w:rsidRDefault="001276CC" w:rsidP="008318D0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153824">
        <w:rPr>
          <w:rFonts w:ascii="Arial" w:hAnsi="Arial" w:cs="Arial"/>
          <w:sz w:val="24"/>
          <w:szCs w:val="24"/>
        </w:rPr>
        <w:t>Consumismo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9" o:spid="_x0000_i1041" type="#_x0000_t75" style="width:367.5pt;height:264pt;visibility:visible">
            <v:imagedata r:id="rId23" o:title=""/>
          </v:shape>
        </w:pict>
      </w:r>
    </w:p>
    <w:p w:rsidR="001276CC" w:rsidRDefault="001276CC" w:rsidP="008318D0">
      <w:pPr>
        <w:tabs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>Fonte: O Popular, 5 nov 2012. Magazine, p. 5.</w:t>
      </w:r>
    </w:p>
    <w:p w:rsidR="001276CC" w:rsidRDefault="001276CC" w:rsidP="008318D0">
      <w:pPr>
        <w:tabs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276CC" w:rsidRDefault="001276CC" w:rsidP="008A4548">
      <w:pPr>
        <w:jc w:val="both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Contas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42" type="#_x0000_t75" style="width:420.75pt;height:102.75pt;visibility:visible">
            <v:imagedata r:id="rId24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</w:t>
      </w:r>
      <w:r w:rsidRPr="00702168">
        <w:rPr>
          <w:rFonts w:ascii="Arial" w:hAnsi="Arial" w:cs="Arial"/>
          <w:sz w:val="20"/>
          <w:szCs w:val="20"/>
        </w:rPr>
        <w:t xml:space="preserve">ontes, </w:t>
      </w:r>
      <w:r>
        <w:rPr>
          <w:rFonts w:ascii="Arial" w:hAnsi="Arial" w:cs="Arial"/>
          <w:sz w:val="20"/>
          <w:szCs w:val="20"/>
        </w:rPr>
        <w:t>2003.</w:t>
      </w:r>
      <w:r w:rsidRPr="00702168">
        <w:rPr>
          <w:rFonts w:ascii="Arial" w:hAnsi="Arial" w:cs="Arial"/>
          <w:sz w:val="20"/>
          <w:szCs w:val="20"/>
        </w:rPr>
        <w:t xml:space="preserve"> p. 246, tira 2.</w:t>
      </w:r>
    </w:p>
    <w:p w:rsidR="001276CC" w:rsidRPr="00454A3C" w:rsidRDefault="001276CC" w:rsidP="000B05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54A3C">
        <w:rPr>
          <w:rFonts w:ascii="Arial" w:hAnsi="Arial" w:cs="Arial"/>
          <w:sz w:val="24"/>
          <w:szCs w:val="24"/>
        </w:rPr>
        <w:t>Contas</w:t>
      </w:r>
    </w:p>
    <w:p w:rsidR="001276CC" w:rsidRDefault="001276CC" w:rsidP="000B05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8" o:spid="_x0000_i1043" type="#_x0000_t75" style="width:390pt;height:89.25pt;visibility:visible">
            <v:imagedata r:id="rId25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1276CC" w:rsidRDefault="001276CC" w:rsidP="000B05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139, tira 1.</w:t>
      </w:r>
    </w:p>
    <w:p w:rsidR="001276CC" w:rsidRPr="00702168" w:rsidRDefault="001276CC" w:rsidP="008318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Juros ab</w:t>
      </w:r>
      <w:r w:rsidRPr="00454A3C">
        <w:rPr>
          <w:rFonts w:ascii="Arial" w:hAnsi="Arial" w:cs="Arial"/>
          <w:sz w:val="24"/>
          <w:szCs w:val="24"/>
        </w:rPr>
        <w:t>usivos</w:t>
      </w:r>
      <w:r w:rsidRPr="00702168">
        <w:rPr>
          <w:rFonts w:ascii="Arial" w:hAnsi="Arial" w:cs="Arial"/>
          <w:sz w:val="20"/>
          <w:szCs w:val="20"/>
        </w:rPr>
        <w:t xml:space="preserve"> 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44" type="#_x0000_t75" style="width:425.25pt;height:105pt;visibility:visible">
            <v:imagedata r:id="rId26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Popul</w:t>
      </w:r>
      <w:r>
        <w:rPr>
          <w:rFonts w:ascii="Arial" w:hAnsi="Arial" w:cs="Arial"/>
          <w:sz w:val="20"/>
          <w:szCs w:val="20"/>
        </w:rPr>
        <w:t>ar, 14 set 2012. Magazine, p. 8.</w:t>
      </w:r>
    </w:p>
    <w:p w:rsidR="001276CC" w:rsidRPr="00454A3C" w:rsidRDefault="001276CC" w:rsidP="00273EED">
      <w:pPr>
        <w:spacing w:after="0"/>
        <w:jc w:val="both"/>
        <w:rPr>
          <w:rFonts w:ascii="Arial" w:hAnsi="Arial" w:cs="Arial"/>
          <w:sz w:val="24"/>
          <w:szCs w:val="24"/>
        </w:rPr>
      </w:pPr>
      <w:r w:rsidRPr="00454A3C">
        <w:rPr>
          <w:rFonts w:ascii="Arial" w:hAnsi="Arial" w:cs="Arial"/>
          <w:sz w:val="24"/>
          <w:szCs w:val="24"/>
        </w:rPr>
        <w:t>Inflação</w:t>
      </w:r>
    </w:p>
    <w:p w:rsidR="001276CC" w:rsidRPr="00702168" w:rsidRDefault="001276CC" w:rsidP="00273EED">
      <w:pPr>
        <w:jc w:val="both"/>
        <w:rPr>
          <w:rFonts w:ascii="Arial" w:hAnsi="Arial" w:cs="Arial"/>
          <w:sz w:val="20"/>
          <w:szCs w:val="20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45" type="#_x0000_t75" style="width:420.75pt;height:109.5pt;visibility:visible">
            <v:imagedata r:id="rId27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 w:rsidRPr="0070216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400, tira 2.</w:t>
      </w:r>
    </w:p>
    <w:p w:rsidR="001276CC" w:rsidRDefault="001276CC" w:rsidP="008318D0">
      <w:pPr>
        <w:rPr>
          <w:rFonts w:ascii="Arial" w:hAnsi="Arial" w:cs="Arial"/>
          <w:sz w:val="20"/>
          <w:szCs w:val="20"/>
        </w:rPr>
      </w:pPr>
      <w:r w:rsidRPr="00956D96">
        <w:rPr>
          <w:rFonts w:ascii="Arial" w:hAnsi="Arial" w:cs="Arial"/>
          <w:sz w:val="24"/>
          <w:szCs w:val="24"/>
        </w:rPr>
        <w:t>Confisco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6" o:spid="_x0000_i1046" type="#_x0000_t75" style="width:422.25pt;height:104.25pt;visibility:visible">
            <v:imagedata r:id="rId28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Popular, 11 out 2012. Magazine, p. 6.</w:t>
      </w:r>
    </w:p>
    <w:p w:rsidR="001276CC" w:rsidRPr="00153824" w:rsidRDefault="001276CC" w:rsidP="008318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53824">
        <w:rPr>
          <w:rFonts w:ascii="Arial" w:hAnsi="Arial" w:cs="Arial"/>
          <w:sz w:val="24"/>
          <w:szCs w:val="24"/>
        </w:rPr>
        <w:t>Deveres urbanos</w:t>
      </w:r>
    </w:p>
    <w:p w:rsidR="001276CC" w:rsidRDefault="001276CC" w:rsidP="008318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2" o:spid="_x0000_i1047" type="#_x0000_t75" style="width:421.5pt;height:109.5pt;visibility:visible">
            <v:imagedata r:id="rId29" o:title=""/>
          </v:shape>
        </w:pict>
      </w:r>
      <w:r w:rsidRPr="00702168">
        <w:rPr>
          <w:rFonts w:ascii="Arial" w:hAnsi="Arial" w:cs="Arial"/>
          <w:sz w:val="20"/>
          <w:szCs w:val="20"/>
        </w:rPr>
        <w:t xml:space="preserve">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377, tira 1.</w:t>
      </w:r>
    </w:p>
    <w:p w:rsidR="001276CC" w:rsidRDefault="001276CC" w:rsidP="008318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276CC" w:rsidRDefault="001276CC" w:rsidP="008A4548">
      <w:pPr>
        <w:rPr>
          <w:rFonts w:ascii="Arial" w:hAnsi="Arial" w:cs="Arial"/>
          <w:sz w:val="20"/>
          <w:szCs w:val="20"/>
        </w:rPr>
      </w:pPr>
      <w:r w:rsidRPr="00153824">
        <w:rPr>
          <w:rFonts w:ascii="Arial" w:hAnsi="Arial" w:cs="Arial"/>
          <w:sz w:val="24"/>
          <w:szCs w:val="24"/>
        </w:rPr>
        <w:t>Impostos</w:t>
      </w:r>
      <w:r>
        <w:rPr>
          <w:rFonts w:ascii="Arial" w:hAnsi="Arial" w:cs="Arial"/>
          <w:sz w:val="20"/>
          <w:szCs w:val="20"/>
        </w:rPr>
        <w:t xml:space="preserve"> 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1" o:spid="_x0000_i1048" type="#_x0000_t75" style="width:419.25pt;height:87pt;visibility:visible">
            <v:imagedata r:id="rId30" o:title="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 xml:space="preserve"> Fonte: Quino. </w:t>
      </w:r>
      <w:r w:rsidRPr="00702168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02168">
        <w:rPr>
          <w:rFonts w:ascii="Arial" w:hAnsi="Arial" w:cs="Arial"/>
          <w:sz w:val="20"/>
          <w:szCs w:val="20"/>
        </w:rPr>
        <w:t xml:space="preserve"> p. 156, tira 4.</w:t>
      </w:r>
    </w:p>
    <w:p w:rsidR="001276CC" w:rsidRPr="00702168" w:rsidRDefault="001276CC" w:rsidP="008A4548">
      <w:pPr>
        <w:spacing w:after="0"/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Imposto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7" o:spid="_x0000_i1049" type="#_x0000_t75" style="width:408pt;height:122.25pt;visibility:visible">
            <v:imagedata r:id="rId31" o:title=""/>
          </v:shape>
        </w:pict>
      </w:r>
    </w:p>
    <w:p w:rsidR="001276CC" w:rsidRDefault="001276CC" w:rsidP="008A4548">
      <w:pPr>
        <w:spacing w:line="240" w:lineRule="auto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18 jan 2013. Magazine, p. 6.</w:t>
      </w:r>
    </w:p>
    <w:p w:rsidR="001276CC" w:rsidRPr="00702168" w:rsidRDefault="001276CC" w:rsidP="008A4548">
      <w:pPr>
        <w:spacing w:line="240" w:lineRule="auto"/>
        <w:rPr>
          <w:rFonts w:ascii="Arial" w:hAnsi="Arial" w:cs="Arial"/>
          <w:sz w:val="20"/>
          <w:szCs w:val="20"/>
        </w:rPr>
      </w:pPr>
    </w:p>
    <w:p w:rsidR="001276CC" w:rsidRDefault="001276CC" w:rsidP="00883360">
      <w:pPr>
        <w:rPr>
          <w:rFonts w:ascii="Arial" w:hAnsi="Arial" w:cs="Arial"/>
          <w:sz w:val="20"/>
          <w:szCs w:val="20"/>
        </w:rPr>
      </w:pPr>
      <w:r w:rsidRPr="00454A3C">
        <w:rPr>
          <w:rFonts w:ascii="Arial" w:hAnsi="Arial" w:cs="Arial"/>
          <w:sz w:val="24"/>
          <w:szCs w:val="24"/>
        </w:rPr>
        <w:t>Impostos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50" type="#_x0000_t75" style="width:423pt;height:115.5pt;visibility:visible">
            <v:imagedata r:id="rId32" o:title=""/>
          </v:shape>
        </w:pict>
      </w:r>
      <w:r w:rsidRPr="00702168">
        <w:rPr>
          <w:rFonts w:ascii="Arial" w:hAnsi="Arial" w:cs="Arial"/>
          <w:sz w:val="20"/>
          <w:szCs w:val="20"/>
        </w:rPr>
        <w:t>Fonte: O Popu</w:t>
      </w:r>
      <w:r>
        <w:rPr>
          <w:rFonts w:ascii="Arial" w:hAnsi="Arial" w:cs="Arial"/>
          <w:sz w:val="20"/>
          <w:szCs w:val="20"/>
        </w:rPr>
        <w:t>lar, 3 out 2012. Magazine, p. 6.</w:t>
      </w:r>
    </w:p>
    <w:p w:rsidR="001276CC" w:rsidRDefault="001276CC" w:rsidP="00883360">
      <w:pPr>
        <w:rPr>
          <w:rFonts w:ascii="Arial" w:hAnsi="Arial" w:cs="Arial"/>
          <w:sz w:val="20"/>
          <w:szCs w:val="20"/>
        </w:rPr>
      </w:pPr>
    </w:p>
    <w:p w:rsidR="001276CC" w:rsidRDefault="001276CC" w:rsidP="00883360">
      <w:pPr>
        <w:rPr>
          <w:rFonts w:ascii="Arial" w:hAnsi="Arial" w:cs="Arial"/>
          <w:sz w:val="24"/>
          <w:szCs w:val="24"/>
        </w:rPr>
      </w:pPr>
    </w:p>
    <w:p w:rsidR="001276CC" w:rsidRPr="00153824" w:rsidRDefault="001276CC" w:rsidP="0045513D">
      <w:pPr>
        <w:spacing w:after="0"/>
        <w:rPr>
          <w:rFonts w:ascii="Arial" w:hAnsi="Arial" w:cs="Arial"/>
          <w:sz w:val="24"/>
          <w:szCs w:val="24"/>
        </w:rPr>
      </w:pPr>
      <w:r w:rsidRPr="00153824">
        <w:rPr>
          <w:rFonts w:ascii="Arial" w:hAnsi="Arial" w:cs="Arial"/>
          <w:sz w:val="24"/>
          <w:szCs w:val="24"/>
        </w:rPr>
        <w:t>Imposto municipal</w:t>
      </w:r>
      <w:r>
        <w:rPr>
          <w:rFonts w:ascii="Arial" w:hAnsi="Arial" w:cs="Arial"/>
          <w:sz w:val="24"/>
          <w:szCs w:val="24"/>
        </w:rPr>
        <w:t xml:space="preserve">  </w:t>
      </w:r>
    </w:p>
    <w:p w:rsidR="001276CC" w:rsidRPr="00702168" w:rsidRDefault="001276CC" w:rsidP="0045513D">
      <w:pPr>
        <w:spacing w:after="0"/>
        <w:rPr>
          <w:rFonts w:ascii="Arial" w:hAnsi="Arial" w:cs="Arial"/>
          <w:sz w:val="20"/>
          <w:szCs w:val="20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51" type="#_x0000_t75" style="width:297.75pt;height:221.25pt;visibility:visible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276CC" w:rsidRDefault="001276CC" w:rsidP="0045513D">
      <w:pPr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9B216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Fonte: </w:t>
      </w:r>
      <w:hyperlink r:id="rId34" w:tgtFrame="_blank" w:history="1">
        <w:r w:rsidRPr="009B216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9B216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. Acesso em: 17 ago. 2012 às 17:03. </w:t>
      </w:r>
    </w:p>
    <w:p w:rsidR="001276CC" w:rsidRDefault="001276CC" w:rsidP="0045513D">
      <w:pPr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spacing w:after="0"/>
        <w:rPr>
          <w:rFonts w:ascii="Arial" w:hAnsi="Arial" w:cs="Arial"/>
          <w:sz w:val="20"/>
          <w:szCs w:val="20"/>
        </w:rPr>
      </w:pPr>
    </w:p>
    <w:p w:rsidR="001276CC" w:rsidRDefault="001276CC" w:rsidP="0045513D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153824">
        <w:rPr>
          <w:rFonts w:ascii="Arial" w:hAnsi="Arial" w:cs="Arial"/>
          <w:sz w:val="24"/>
          <w:szCs w:val="24"/>
        </w:rPr>
        <w:t>IPTU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52" type="#_x0000_t75" style="width:410.25pt;height:253.5pt;visibility:visible" o:bordertopcolor="this" o:borderleftcolor="this" o:borderbottomcolor="this" o:borderrightcolor="this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702168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04183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6" w:tgtFrame="_blank" w:history="1">
        <w:r w:rsidRPr="00041831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41831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041831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10 ago. 2012 às 16:52. </w:t>
      </w:r>
    </w:p>
    <w:p w:rsidR="001276CC" w:rsidRDefault="001276CC" w:rsidP="0045513D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Default="001276CC" w:rsidP="0045513D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1276CC" w:rsidRPr="00702168" w:rsidRDefault="001276CC" w:rsidP="0045513D">
      <w:pPr>
        <w:spacing w:after="0"/>
        <w:rPr>
          <w:rFonts w:ascii="Arial" w:hAnsi="Arial" w:cs="Arial"/>
          <w:sz w:val="20"/>
          <w:szCs w:val="20"/>
        </w:rPr>
      </w:pPr>
    </w:p>
    <w:p w:rsidR="001276CC" w:rsidRPr="00153824" w:rsidRDefault="001276CC" w:rsidP="001C5AD5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153824">
        <w:rPr>
          <w:rFonts w:ascii="Arial" w:hAnsi="Arial" w:cs="Arial"/>
          <w:sz w:val="24"/>
          <w:szCs w:val="24"/>
        </w:rPr>
        <w:t>Imposto municipal</w:t>
      </w:r>
    </w:p>
    <w:p w:rsidR="001276CC" w:rsidRPr="00702168" w:rsidRDefault="001276CC" w:rsidP="001C5AD5">
      <w:pPr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_x0000_i1053" type="#_x0000_t75" style="width:425.25pt;height:201.75pt;visibility:visible">
            <v:imagedata r:id="rId37" o:title=""/>
          </v:shape>
        </w:pict>
      </w:r>
      <w:r w:rsidRPr="00041831">
        <w:rPr>
          <w:rFonts w:ascii="Arial" w:hAnsi="Arial" w:cs="Arial"/>
          <w:color w:val="000000"/>
          <w:sz w:val="20"/>
          <w:szCs w:val="20"/>
        </w:rPr>
        <w:t xml:space="preserve">Fonte: </w:t>
      </w:r>
      <w:r w:rsidRPr="0004183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8" w:tgtFrame="_blank" w:history="1">
        <w:r w:rsidRPr="00041831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41831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 Acesso em: 10 ago. 2012 às 17:39.</w:t>
      </w:r>
    </w:p>
    <w:p w:rsidR="001276CC" w:rsidRDefault="001276CC" w:rsidP="00195356">
      <w:pPr>
        <w:rPr>
          <w:rFonts w:ascii="Arial" w:hAnsi="Arial" w:cs="Arial"/>
          <w:sz w:val="20"/>
          <w:szCs w:val="20"/>
        </w:rPr>
      </w:pPr>
    </w:p>
    <w:p w:rsidR="001276CC" w:rsidRDefault="001276CC" w:rsidP="00195356">
      <w:pPr>
        <w:rPr>
          <w:rFonts w:ascii="Arial" w:hAnsi="Arial" w:cs="Arial"/>
          <w:sz w:val="20"/>
          <w:szCs w:val="20"/>
        </w:rPr>
      </w:pPr>
    </w:p>
    <w:p w:rsidR="001276CC" w:rsidRDefault="001276CC" w:rsidP="008A4548">
      <w:pPr>
        <w:tabs>
          <w:tab w:val="left" w:pos="5400"/>
        </w:tabs>
        <w:rPr>
          <w:rFonts w:ascii="Arial" w:hAnsi="Arial" w:cs="Arial"/>
          <w:sz w:val="20"/>
          <w:szCs w:val="20"/>
        </w:rPr>
      </w:pPr>
    </w:p>
    <w:p w:rsidR="001276CC" w:rsidRPr="00153824" w:rsidRDefault="001276CC" w:rsidP="008A4548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153824">
        <w:rPr>
          <w:rFonts w:ascii="Arial" w:hAnsi="Arial" w:cs="Arial"/>
          <w:sz w:val="24"/>
          <w:szCs w:val="24"/>
        </w:rPr>
        <w:t>Imposto Sobre Produtos Industrializados</w:t>
      </w:r>
      <w:r w:rsidRPr="00153824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1276CC" w:rsidRDefault="001276CC" w:rsidP="008A4548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8" o:spid="_x0000_i1054" type="#_x0000_t75" style="width:411pt;height:319.5pt;visibility:visible">
            <v:imagedata r:id="rId39" o:title=""/>
          </v:shape>
        </w:pict>
      </w:r>
    </w:p>
    <w:p w:rsidR="001276CC" w:rsidRDefault="001276CC" w:rsidP="008A4548">
      <w:pPr>
        <w:tabs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4 nov 2012. Magazine, p. 6.</w:t>
      </w:r>
    </w:p>
    <w:p w:rsidR="001276CC" w:rsidRDefault="001276CC" w:rsidP="00195356">
      <w:pPr>
        <w:rPr>
          <w:rFonts w:ascii="Arial" w:hAnsi="Arial" w:cs="Arial"/>
          <w:sz w:val="20"/>
          <w:szCs w:val="20"/>
        </w:rPr>
      </w:pPr>
    </w:p>
    <w:p w:rsidR="001276CC" w:rsidRDefault="001276CC" w:rsidP="00195356">
      <w:pPr>
        <w:rPr>
          <w:rFonts w:ascii="Arial" w:hAnsi="Arial" w:cs="Arial"/>
          <w:sz w:val="20"/>
          <w:szCs w:val="20"/>
        </w:rPr>
      </w:pPr>
    </w:p>
    <w:p w:rsidR="001276CC" w:rsidRPr="00956D96" w:rsidRDefault="001276CC" w:rsidP="00195356">
      <w:pPr>
        <w:rPr>
          <w:rFonts w:ascii="Arial" w:hAnsi="Arial" w:cs="Arial"/>
          <w:sz w:val="24"/>
          <w:szCs w:val="24"/>
        </w:rPr>
      </w:pPr>
      <w:r w:rsidRPr="00956D96">
        <w:rPr>
          <w:rFonts w:ascii="Arial" w:hAnsi="Arial" w:cs="Arial"/>
          <w:sz w:val="24"/>
          <w:szCs w:val="24"/>
        </w:rPr>
        <w:t>Inflação</w:t>
      </w:r>
    </w:p>
    <w:p w:rsidR="001276CC" w:rsidRPr="00956D96" w:rsidRDefault="001276CC" w:rsidP="00BF07E1">
      <w:pPr>
        <w:spacing w:after="0"/>
        <w:rPr>
          <w:rFonts w:ascii="Arial" w:hAnsi="Arial" w:cs="Arial"/>
          <w:noProof/>
          <w:sz w:val="24"/>
          <w:szCs w:val="24"/>
          <w:lang w:eastAsia="pt-BR"/>
        </w:rPr>
      </w:pPr>
      <w:r w:rsidRPr="002944CE">
        <w:rPr>
          <w:rFonts w:ascii="Arial" w:hAnsi="Arial" w:cs="Arial"/>
          <w:noProof/>
          <w:sz w:val="24"/>
          <w:szCs w:val="24"/>
          <w:lang w:eastAsia="pt-BR"/>
        </w:rPr>
        <w:pict>
          <v:shape id="Imagem 26" o:spid="_x0000_i1055" type="#_x0000_t75" style="width:390pt;height:248.25pt;visibility:visible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276CC" w:rsidRPr="00041831" w:rsidRDefault="001276CC" w:rsidP="001C5AD5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</w:t>
      </w:r>
      <w:r w:rsidRPr="0004183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1" w:tgtFrame="_blank" w:history="1">
        <w:r w:rsidRPr="00041831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41831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. Acesso em: 25 jan. 2013 às 15:54. </w:t>
      </w:r>
    </w:p>
    <w:p w:rsidR="001276CC" w:rsidRDefault="001276CC" w:rsidP="00BF07E1">
      <w:pPr>
        <w:tabs>
          <w:tab w:val="left" w:pos="5400"/>
        </w:tabs>
        <w:rPr>
          <w:rFonts w:ascii="Arial" w:hAnsi="Arial" w:cs="Arial"/>
          <w:sz w:val="20"/>
          <w:szCs w:val="20"/>
        </w:rPr>
      </w:pPr>
      <w:r w:rsidRPr="00153824">
        <w:rPr>
          <w:rFonts w:ascii="Arial" w:hAnsi="Arial" w:cs="Arial"/>
          <w:sz w:val="24"/>
          <w:szCs w:val="24"/>
        </w:rPr>
        <w:t>Violência ao consumidor</w:t>
      </w:r>
      <w:r w:rsidRPr="00B5183B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33" o:spid="_x0000_i1056" type="#_x0000_t75" style="width:399pt;height:313.5pt;visibility:visible">
            <v:imagedata r:id="rId42" o:title=""/>
          </v:shape>
        </w:pict>
      </w:r>
      <w:r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02168">
        <w:rPr>
          <w:rFonts w:ascii="Arial" w:hAnsi="Arial" w:cs="Arial"/>
          <w:sz w:val="20"/>
          <w:szCs w:val="20"/>
        </w:rPr>
        <w:t>Fonte: O Popular, 23 nov 2012. Magazine, p. 6.</w:t>
      </w:r>
    </w:p>
    <w:p w:rsidR="001276CC" w:rsidRDefault="001276CC" w:rsidP="00BF07E1">
      <w:pPr>
        <w:tabs>
          <w:tab w:val="left" w:pos="5400"/>
        </w:tabs>
        <w:rPr>
          <w:rFonts w:ascii="Arial" w:hAnsi="Arial" w:cs="Arial"/>
          <w:sz w:val="20"/>
          <w:szCs w:val="20"/>
        </w:rPr>
      </w:pPr>
    </w:p>
    <w:p w:rsidR="001276CC" w:rsidRPr="00153824" w:rsidRDefault="001276CC" w:rsidP="00ED1754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153824">
        <w:rPr>
          <w:rFonts w:ascii="Arial" w:hAnsi="Arial" w:cs="Arial"/>
          <w:sz w:val="24"/>
          <w:szCs w:val="24"/>
        </w:rPr>
        <w:t>Produtos adulterados</w:t>
      </w:r>
    </w:p>
    <w:p w:rsidR="001276CC" w:rsidRDefault="001276CC" w:rsidP="00ED1754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34" o:spid="_x0000_i1057" type="#_x0000_t75" style="width:416.25pt;height:293.25pt;visibility:visible">
            <v:imagedata r:id="rId43" o:title=""/>
          </v:shape>
        </w:pict>
      </w:r>
    </w:p>
    <w:p w:rsidR="001276CC" w:rsidRDefault="001276CC" w:rsidP="008318D0">
      <w:pPr>
        <w:tabs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20 jun 2012. Magazine</w:t>
      </w:r>
      <w:r w:rsidRPr="001C5AD5">
        <w:rPr>
          <w:rFonts w:ascii="Arial" w:hAnsi="Arial" w:cs="Arial"/>
          <w:sz w:val="20"/>
          <w:szCs w:val="20"/>
        </w:rPr>
        <w:t>, p. 6.</w:t>
      </w:r>
    </w:p>
    <w:p w:rsidR="001276CC" w:rsidRDefault="001276CC" w:rsidP="008318D0">
      <w:pPr>
        <w:tabs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153824">
        <w:rPr>
          <w:rFonts w:ascii="Arial" w:hAnsi="Arial" w:cs="Arial"/>
          <w:sz w:val="24"/>
          <w:szCs w:val="24"/>
        </w:rPr>
        <w:t>Fraude</w:t>
      </w:r>
    </w:p>
    <w:p w:rsidR="001276CC" w:rsidRDefault="001276CC" w:rsidP="008A4548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2944CE">
        <w:rPr>
          <w:rFonts w:ascii="Arial" w:hAnsi="Arial" w:cs="Arial"/>
          <w:noProof/>
          <w:sz w:val="20"/>
          <w:szCs w:val="20"/>
          <w:lang w:eastAsia="pt-BR"/>
        </w:rPr>
        <w:pict>
          <v:shape id="Imagem 20" o:spid="_x0000_i1058" type="#_x0000_t75" style="width:362.25pt;height:309pt;visibility:visible">
            <v:imagedata r:id="rId44" o:title=""/>
          </v:shape>
        </w:pict>
      </w:r>
    </w:p>
    <w:p w:rsidR="001276CC" w:rsidRDefault="001276CC" w:rsidP="008A45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02168">
        <w:rPr>
          <w:rFonts w:ascii="Arial" w:hAnsi="Arial" w:cs="Arial"/>
          <w:sz w:val="20"/>
          <w:szCs w:val="20"/>
        </w:rPr>
        <w:t>Fonte: O Popular, 12 out 2012. Magazine, p. 6.</w:t>
      </w:r>
    </w:p>
    <w:p w:rsidR="001276CC" w:rsidRDefault="001276CC" w:rsidP="008A454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76CC" w:rsidRDefault="001276CC" w:rsidP="00ED1754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1276CC" w:rsidRDefault="001276CC" w:rsidP="00ED1754">
      <w:pPr>
        <w:tabs>
          <w:tab w:val="left" w:pos="5400"/>
        </w:tabs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1276CC" w:rsidRPr="00B23B7A" w:rsidRDefault="001276CC" w:rsidP="008318D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1276CC" w:rsidRPr="008318D0" w:rsidRDefault="001276CC" w:rsidP="008318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45" w:tgtFrame="_blank" w:history="1">
        <w:r w:rsidRPr="008318D0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8318D0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1276CC" w:rsidRPr="00B23B7A" w:rsidRDefault="001276CC" w:rsidP="008318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1276CC" w:rsidRPr="00B23B7A" w:rsidRDefault="001276CC" w:rsidP="008318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1276CC" w:rsidRPr="00465EB8" w:rsidRDefault="001276CC" w:rsidP="008318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1276CC" w:rsidRPr="00793827" w:rsidRDefault="001276CC" w:rsidP="00465EB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 DE CIÊNCIAS HUMANAS E FILOSOFIA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SUBÁREA DE GEOGRAFIA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Eunice Isaias da Silva</w:t>
      </w:r>
      <w:r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1276CC" w:rsidRDefault="001276CC" w:rsidP="0046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Times New Roman" w:hAnsi="Times New Roman"/>
          <w:b/>
          <w:kern w:val="2"/>
          <w:sz w:val="24"/>
          <w:szCs w:val="24"/>
        </w:rPr>
        <w:t>Juliane Carla Silva</w:t>
      </w:r>
      <w:r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(Iesa-UFG).</w:t>
      </w:r>
    </w:p>
    <w:sectPr w:rsidR="001276CC" w:rsidSect="003D2050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6CC" w:rsidRDefault="001276CC" w:rsidP="00177D41">
      <w:pPr>
        <w:spacing w:after="0" w:line="240" w:lineRule="auto"/>
      </w:pPr>
      <w:r>
        <w:separator/>
      </w:r>
    </w:p>
  </w:endnote>
  <w:endnote w:type="continuationSeparator" w:id="0">
    <w:p w:rsidR="001276CC" w:rsidRDefault="001276CC" w:rsidP="0017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6CC" w:rsidRDefault="001276CC" w:rsidP="00177D41">
      <w:pPr>
        <w:spacing w:after="0" w:line="240" w:lineRule="auto"/>
      </w:pPr>
      <w:r>
        <w:separator/>
      </w:r>
    </w:p>
  </w:footnote>
  <w:footnote w:type="continuationSeparator" w:id="0">
    <w:p w:rsidR="001276CC" w:rsidRDefault="001276CC" w:rsidP="00177D41">
      <w:pPr>
        <w:spacing w:after="0" w:line="240" w:lineRule="auto"/>
      </w:pPr>
      <w:r>
        <w:continuationSeparator/>
      </w:r>
    </w:p>
  </w:footnote>
  <w:footnote w:id="1">
    <w:p w:rsidR="001276CC" w:rsidRDefault="001276CC" w:rsidP="008318D0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1276CC" w:rsidRDefault="001276CC" w:rsidP="008318D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1276CC" w:rsidRDefault="001276CC" w:rsidP="008318D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1276CC" w:rsidRDefault="001276CC" w:rsidP="008318D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1276CC" w:rsidRPr="002C0F50" w:rsidRDefault="001276CC" w:rsidP="008318D0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4071AC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4071AC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1276CC" w:rsidRDefault="001276CC" w:rsidP="008318D0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41"/>
    <w:rsid w:val="00007482"/>
    <w:rsid w:val="00011098"/>
    <w:rsid w:val="000329CF"/>
    <w:rsid w:val="00041831"/>
    <w:rsid w:val="000B053A"/>
    <w:rsid w:val="000B3426"/>
    <w:rsid w:val="00116405"/>
    <w:rsid w:val="001276CC"/>
    <w:rsid w:val="00146AB6"/>
    <w:rsid w:val="00153824"/>
    <w:rsid w:val="00177D41"/>
    <w:rsid w:val="00195356"/>
    <w:rsid w:val="001C5AD5"/>
    <w:rsid w:val="00200739"/>
    <w:rsid w:val="0020792A"/>
    <w:rsid w:val="00252442"/>
    <w:rsid w:val="00264873"/>
    <w:rsid w:val="00266C87"/>
    <w:rsid w:val="00273EED"/>
    <w:rsid w:val="00293AD1"/>
    <w:rsid w:val="002944CE"/>
    <w:rsid w:val="002C0F50"/>
    <w:rsid w:val="002C404E"/>
    <w:rsid w:val="002E14C9"/>
    <w:rsid w:val="002F791F"/>
    <w:rsid w:val="00311BED"/>
    <w:rsid w:val="003222CE"/>
    <w:rsid w:val="00377A6C"/>
    <w:rsid w:val="003C1414"/>
    <w:rsid w:val="003C5174"/>
    <w:rsid w:val="003C666E"/>
    <w:rsid w:val="003D2050"/>
    <w:rsid w:val="003E4E0F"/>
    <w:rsid w:val="004071AC"/>
    <w:rsid w:val="00422166"/>
    <w:rsid w:val="00454A3C"/>
    <w:rsid w:val="0045513D"/>
    <w:rsid w:val="00465EB8"/>
    <w:rsid w:val="00472829"/>
    <w:rsid w:val="0047321C"/>
    <w:rsid w:val="00487BD7"/>
    <w:rsid w:val="005017F5"/>
    <w:rsid w:val="00530F69"/>
    <w:rsid w:val="00531D42"/>
    <w:rsid w:val="00535A2C"/>
    <w:rsid w:val="00565A24"/>
    <w:rsid w:val="00570BE5"/>
    <w:rsid w:val="005773AC"/>
    <w:rsid w:val="005F78BD"/>
    <w:rsid w:val="006048B5"/>
    <w:rsid w:val="00635D09"/>
    <w:rsid w:val="00645BC4"/>
    <w:rsid w:val="0069079F"/>
    <w:rsid w:val="006A5187"/>
    <w:rsid w:val="006E15F7"/>
    <w:rsid w:val="00702168"/>
    <w:rsid w:val="00714B5D"/>
    <w:rsid w:val="007670BB"/>
    <w:rsid w:val="00793827"/>
    <w:rsid w:val="00794BA6"/>
    <w:rsid w:val="007B1A63"/>
    <w:rsid w:val="007C24A0"/>
    <w:rsid w:val="007F0D77"/>
    <w:rsid w:val="0081081D"/>
    <w:rsid w:val="00823627"/>
    <w:rsid w:val="008318D0"/>
    <w:rsid w:val="008822B2"/>
    <w:rsid w:val="00883360"/>
    <w:rsid w:val="008A4548"/>
    <w:rsid w:val="008B1054"/>
    <w:rsid w:val="008E7266"/>
    <w:rsid w:val="008E746C"/>
    <w:rsid w:val="00930B05"/>
    <w:rsid w:val="00941063"/>
    <w:rsid w:val="009423BD"/>
    <w:rsid w:val="00956744"/>
    <w:rsid w:val="00956D96"/>
    <w:rsid w:val="009A4294"/>
    <w:rsid w:val="009B2166"/>
    <w:rsid w:val="009B4EBD"/>
    <w:rsid w:val="009B7980"/>
    <w:rsid w:val="009C3755"/>
    <w:rsid w:val="009C664B"/>
    <w:rsid w:val="009E36E9"/>
    <w:rsid w:val="009E488F"/>
    <w:rsid w:val="00A315BC"/>
    <w:rsid w:val="00A51262"/>
    <w:rsid w:val="00A56DAB"/>
    <w:rsid w:val="00A921CB"/>
    <w:rsid w:val="00AA076B"/>
    <w:rsid w:val="00AA351A"/>
    <w:rsid w:val="00AD56C4"/>
    <w:rsid w:val="00B23519"/>
    <w:rsid w:val="00B23B7A"/>
    <w:rsid w:val="00B2589C"/>
    <w:rsid w:val="00B331E2"/>
    <w:rsid w:val="00B5183B"/>
    <w:rsid w:val="00BC2342"/>
    <w:rsid w:val="00BC329E"/>
    <w:rsid w:val="00BF07E1"/>
    <w:rsid w:val="00BF7353"/>
    <w:rsid w:val="00C07C0D"/>
    <w:rsid w:val="00C2222B"/>
    <w:rsid w:val="00C8178A"/>
    <w:rsid w:val="00C953FE"/>
    <w:rsid w:val="00CB0627"/>
    <w:rsid w:val="00CF03A4"/>
    <w:rsid w:val="00D051BA"/>
    <w:rsid w:val="00D27E47"/>
    <w:rsid w:val="00D33CE4"/>
    <w:rsid w:val="00D402EB"/>
    <w:rsid w:val="00DB2826"/>
    <w:rsid w:val="00DE2599"/>
    <w:rsid w:val="00E90722"/>
    <w:rsid w:val="00EB056C"/>
    <w:rsid w:val="00ED1754"/>
    <w:rsid w:val="00ED37D6"/>
    <w:rsid w:val="00F05F03"/>
    <w:rsid w:val="00F7627C"/>
    <w:rsid w:val="00F87CA3"/>
    <w:rsid w:val="00FC5A46"/>
    <w:rsid w:val="00FD4412"/>
    <w:rsid w:val="00FE4169"/>
    <w:rsid w:val="00FE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72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77D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77D4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77D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7D4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7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7D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B2826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8318D0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8318D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99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jorgebragahumor.com.br/" TargetMode="External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jorgebragahumor.com.br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jorgebragahumor.com.b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hyperlink" Target="http://jorgebragahumor.com.b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jorgebragahumor.com.br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12</Pages>
  <Words>924</Words>
  <Characters>4995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ECONOMIA URBANA</dc:title>
  <dc:subject/>
  <dc:creator>pc</dc:creator>
  <cp:keywords/>
  <dc:description/>
  <cp:lastModifiedBy>Qbex</cp:lastModifiedBy>
  <cp:revision>12</cp:revision>
  <dcterms:created xsi:type="dcterms:W3CDTF">2013-05-22T00:29:00Z</dcterms:created>
  <dcterms:modified xsi:type="dcterms:W3CDTF">2013-05-24T22:13:00Z</dcterms:modified>
</cp:coreProperties>
</file>